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54BA8A12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DB2273D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81DC3" w14:textId="77777777" w:rsidR="00277F6A" w:rsidRDefault="001604DB" w:rsidP="005D6C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5D6C0F">
              <w:rPr>
                <w:rFonts w:ascii="Arial" w:hAnsi="Arial" w:cs="Arial" w:hint="cs"/>
                <w:sz w:val="20"/>
                <w:szCs w:val="20"/>
                <w:rtl/>
              </w:rPr>
              <w:t>01/04/2024</w:t>
            </w:r>
          </w:p>
        </w:tc>
      </w:tr>
    </w:tbl>
    <w:p w14:paraId="134FB247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73770A2F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60D951F2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38CE9659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686AB61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059961BD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0C29A1D6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343237F4" w14:textId="77777777"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14:paraId="0CEDA4DE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684737D2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0F355AEB" w14:textId="77777777" w:rsidR="00D57574" w:rsidRPr="00E75D0F" w:rsidRDefault="00B47B31" w:rsidP="007A537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537D">
              <w:rPr>
                <w:rFonts w:ascii="Arial" w:hAnsi="Arial" w:cs="Arial" w:hint="cs"/>
                <w:b/>
                <w:sz w:val="22"/>
                <w:szCs w:val="22"/>
                <w:rtl/>
              </w:rPr>
              <w:t>6.11.2024</w:t>
            </w:r>
          </w:p>
        </w:tc>
      </w:tr>
    </w:tbl>
    <w:p w14:paraId="13DA94AB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43862A8E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0D1B598A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D46AF57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4BC17CE3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860CE5" wp14:editId="75A97ABD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7007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60C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51D7007A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49E528D9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58E0FA0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4492C94F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775CF727" w14:textId="77777777" w:rsidR="00E75D0F" w:rsidRDefault="00E75D0F" w:rsidP="007A47B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מרכזי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שמחובר אליו מערך אחסון של חברת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מדגם </w:t>
            </w:r>
            <w:r w:rsidR="007A47BD" w:rsidRPr="007A47BD">
              <w:rPr>
                <w:rFonts w:ascii="Arial" w:hAnsi="Arial" w:cs="Arial" w:hint="cs"/>
                <w:bCs/>
                <w:sz w:val="22"/>
                <w:szCs w:val="22"/>
                <w:rtl/>
              </w:rPr>
              <w:t>8884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</w:rPr>
              <w:t>DS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1B7878C0" w14:textId="2E79B00F" w:rsidR="00633BCE" w:rsidRDefault="002071C6" w:rsidP="00633BC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מערך האחסון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>מחובר למחש</w:t>
            </w:r>
            <w:r w:rsidR="00633BCE">
              <w:rPr>
                <w:rFonts w:ascii="Arial" w:hAnsi="Arial" w:cs="Arial" w:hint="eastAsia"/>
                <w:b/>
                <w:sz w:val="22"/>
                <w:szCs w:val="22"/>
                <w:rtl/>
              </w:rPr>
              <w:t>ב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ומשמש כמקום אחסון </w:t>
            </w:r>
            <w:r w:rsidR="007671B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מרכזי ובלעדי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לכל הנתונים של המערכות העובדות על ה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כגון מערכת תשלומים , כמו כן מערך האחסון מחזיק בתוכו את כל המידע של ה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</w:rPr>
              <w:t>DB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מערכות ה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וכלל תשתיות ה </w:t>
            </w:r>
            <w:r w:rsidR="00633BCE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633BC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הנל</w:t>
            </w:r>
            <w:r w:rsidR="007671B7">
              <w:rPr>
                <w:rFonts w:ascii="Arial" w:hAnsi="Arial" w:cs="Arial" w:hint="cs"/>
                <w:b/>
                <w:sz w:val="22"/>
                <w:szCs w:val="22"/>
                <w:rtl/>
              </w:rPr>
              <w:t>וות.</w:t>
            </w:r>
          </w:p>
          <w:p w14:paraId="4E00E5A7" w14:textId="04349C04" w:rsidR="00633BCE" w:rsidRDefault="00633BCE" w:rsidP="00633BC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תחזוקת מערך אחסון זה קריטית לרציפות תפקודית של המשרד כיוון שכל המידע של מערכות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נמצא עליו וכל תקלה במערך אחסון זה מהווה פגיעה ישירה בכל מערכות המשרד הנמצאות על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ועלולה לגרום לבעיה ברציפות התפקודית של המשרד .</w:t>
            </w:r>
          </w:p>
          <w:p w14:paraId="5EE9A604" w14:textId="77777777" w:rsidR="00B231F8" w:rsidRPr="00B231F8" w:rsidRDefault="00B231F8" w:rsidP="00633BC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E41BE14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4B25F210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09C41FC4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6A4CB" wp14:editId="227CA43D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A6A8C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6A4CB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148A6A8C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4BAD7454" w14:textId="77777777" w:rsidTr="0008299D">
        <w:tc>
          <w:tcPr>
            <w:tcW w:w="3085" w:type="dxa"/>
          </w:tcPr>
          <w:p w14:paraId="44034E69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B57D40" wp14:editId="2792B6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6F0A03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57D40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5F6F0A03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4DE3F26D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3CD82919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5854A8F5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39B6612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E2B52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CF742" w14:textId="77777777" w:rsidR="00E75D0F" w:rsidRPr="00E75D0F" w:rsidRDefault="0067618E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IBM</w:t>
            </w:r>
          </w:p>
        </w:tc>
      </w:tr>
      <w:tr w:rsidR="00E75D0F" w:rsidRPr="00E75D0F" w14:paraId="14FF2FBA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B9647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750008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0DF9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14:paraId="6CBA6FC0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D6B40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673D8" w14:textId="77777777"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701375" wp14:editId="60A749DE">
                      <wp:simplePos x="0" y="0"/>
                      <wp:positionH relativeFrom="column">
                        <wp:posOffset>1315582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928774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01375" id="Text Box 3" o:spid="_x0000_s1029" type="#_x0000_t202" style="position:absolute;left:0;text-align:left;margin-left:103.6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" filled="f" stroked="f">
                      <v:textbox>
                        <w:txbxContent>
                          <w:p w14:paraId="4A928774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1F5721D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201D1C0B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5E047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F5DC4" w14:textId="77777777" w:rsidR="00E75D0F" w:rsidRPr="00E75D0F" w:rsidRDefault="007A537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A537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180,418.38 </w:t>
            </w:r>
            <w:r w:rsidR="007D1D70" w:rsidRPr="007A537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₪ </w:t>
            </w:r>
            <w:r w:rsidRPr="007A537D">
              <w:rPr>
                <w:rFonts w:ascii="Arial" w:hAnsi="Arial" w:cs="Arial" w:hint="cs"/>
                <w:b/>
                <w:sz w:val="22"/>
                <w:szCs w:val="22"/>
                <w:rtl/>
              </w:rPr>
              <w:t>לא כולל מע"מ</w:t>
            </w:r>
          </w:p>
        </w:tc>
      </w:tr>
      <w:tr w:rsidR="00E75D0F" w:rsidRPr="00E75D0F" w14:paraId="286567F5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C9A4F2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98E50" w14:textId="6B5AFD78" w:rsidR="00E75D0F" w:rsidRPr="00E75D0F" w:rsidRDefault="00C33E53" w:rsidP="00AB10C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1.1.2025-31.12.2025</w:t>
            </w:r>
          </w:p>
        </w:tc>
      </w:tr>
    </w:tbl>
    <w:p w14:paraId="5551F420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6CDBA1EE" w14:textId="77777777" w:rsidTr="00661651">
        <w:tc>
          <w:tcPr>
            <w:tcW w:w="8522" w:type="dxa"/>
          </w:tcPr>
          <w:p w14:paraId="440F4C76" w14:textId="77777777" w:rsidR="00940F79" w:rsidRDefault="00940F79" w:rsidP="007D1D7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קיים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ואליו מחובר מערך אחסון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לשמירת כל המידע ממערכות המשרד שנמצאות ב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718B42D1" w14:textId="116223F8" w:rsidR="00E8158F" w:rsidRDefault="002071C6" w:rsidP="007D1D7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מערך האחסון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הקיים </w:t>
            </w:r>
            <w:r w:rsidR="007A47BD" w:rsidRPr="007A47BD">
              <w:rPr>
                <w:rFonts w:ascii="Arial" w:hAnsi="Arial" w:cs="Arial" w:hint="cs"/>
                <w:bCs/>
                <w:sz w:val="22"/>
                <w:szCs w:val="22"/>
                <w:rtl/>
              </w:rPr>
              <w:t>8884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</w:rPr>
              <w:t>DS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הינו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היצרן היחיד שיכול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>לתת שירותי תמיכה למ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ערך האחסון הקיים .</w:t>
            </w:r>
          </w:p>
          <w:p w14:paraId="7D0A8BE0" w14:textId="59E8FFA1" w:rsidR="00C2050F" w:rsidRDefault="00C2050F" w:rsidP="00C205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היצרן של מערך האחסון ובעלת הידע ורמה מקצועית הבלעדית למתן מענה טכנולוגי לתקלות \ תחזוקה\ של מערך האחסון .</w:t>
            </w:r>
          </w:p>
          <w:p w14:paraId="5AA3A4AB" w14:textId="6AB64DD0" w:rsidR="00C2050F" w:rsidRDefault="00C2050F" w:rsidP="00C205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קיים הידע והיכולות למתן מענה גם לתקלות חומרה בתיקון והחלפת רכיבים תקולים במידת הצורך .</w:t>
            </w:r>
          </w:p>
          <w:p w14:paraId="7097FA16" w14:textId="77777777" w:rsidR="00C2050F" w:rsidRDefault="00C2050F" w:rsidP="00C205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תחזוקת מערך אחסון זה קריטית לרציפות תפקודית של המשרד כיוון שכל המידע של מערכות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נמצא עליו וכל תקלה במערך אחסון זה מהווה פגיעה ישירה בכל מערכות המשרד הנמצאות על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ועלולה לגרום לבעיה ברציפות התפקודית של המשרד .</w:t>
            </w:r>
          </w:p>
          <w:p w14:paraId="19F526BB" w14:textId="4B0A9F3A" w:rsidR="00C2050F" w:rsidRPr="00E75D0F" w:rsidRDefault="00C2050F" w:rsidP="00C205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0E02B09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2DFD09B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0F52D06F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2071C6" w:rsidRPr="00E75D0F" w14:paraId="0320CC6A" w14:textId="77777777" w:rsidTr="00D57574">
        <w:tc>
          <w:tcPr>
            <w:tcW w:w="2617" w:type="dxa"/>
            <w:tcBorders>
              <w:bottom w:val="single" w:sz="4" w:space="0" w:color="auto"/>
            </w:tcBorders>
          </w:tcPr>
          <w:p w14:paraId="7712EB31" w14:textId="77777777"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2BD5B1D6" w14:textId="77777777" w:rsid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  <w:p w14:paraId="40141C1C" w14:textId="77777777"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5E872EF1" w14:textId="77777777" w:rsidR="00E75D0F" w:rsidRPr="00E75D0F" w:rsidRDefault="00B231F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0CC9A5BD" wp14:editId="2EE80034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1C6" w:rsidRPr="00E75D0F" w14:paraId="4BEC2535" w14:textId="77777777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14:paraId="1C4EB17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14:paraId="11FAC321" w14:textId="77777777" w:rsid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  <w:p w14:paraId="5C1C8980" w14:textId="77777777"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14:paraId="4DD3DC66" w14:textId="77777777" w:rsid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  <w:p w14:paraId="53BB1A48" w14:textId="77777777"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</w:tbl>
    <w:p w14:paraId="3D5C2F0E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07FE" w14:textId="77777777" w:rsidR="00C12107" w:rsidRDefault="00C12107">
      <w:r>
        <w:separator/>
      </w:r>
    </w:p>
  </w:endnote>
  <w:endnote w:type="continuationSeparator" w:id="0">
    <w:p w14:paraId="5FED1D20" w14:textId="77777777" w:rsidR="00C12107" w:rsidRDefault="00C1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398F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C2A51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22662BEC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44AFB1B5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234156B4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4A0E" w14:textId="77777777" w:rsidR="00C12107" w:rsidRDefault="00C12107">
      <w:r>
        <w:separator/>
      </w:r>
    </w:p>
  </w:footnote>
  <w:footnote w:type="continuationSeparator" w:id="0">
    <w:p w14:paraId="1B2A337E" w14:textId="77777777" w:rsidR="00C12107" w:rsidRDefault="00C1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26965644" w14:textId="77777777">
      <w:trPr>
        <w:cantSplit/>
      </w:trPr>
      <w:tc>
        <w:tcPr>
          <w:tcW w:w="2500" w:type="pct"/>
          <w:vAlign w:val="center"/>
        </w:tcPr>
        <w:p w14:paraId="06C36E4B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126AF2F0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2BF6A3CD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2FF6B54F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9F9B82B" wp14:editId="1C1AF934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783BE0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DD6"/>
    <w:rsid w:val="00037CC7"/>
    <w:rsid w:val="00043334"/>
    <w:rsid w:val="00044305"/>
    <w:rsid w:val="00044C8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25A7F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071C6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25810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D6C0F"/>
    <w:rsid w:val="005F4C55"/>
    <w:rsid w:val="00600A0F"/>
    <w:rsid w:val="00601A73"/>
    <w:rsid w:val="00603071"/>
    <w:rsid w:val="0062219D"/>
    <w:rsid w:val="00626DD3"/>
    <w:rsid w:val="00633BCE"/>
    <w:rsid w:val="00634B24"/>
    <w:rsid w:val="00635D1C"/>
    <w:rsid w:val="00641620"/>
    <w:rsid w:val="00656D49"/>
    <w:rsid w:val="00661651"/>
    <w:rsid w:val="00664E3D"/>
    <w:rsid w:val="00665374"/>
    <w:rsid w:val="0067145E"/>
    <w:rsid w:val="0067618E"/>
    <w:rsid w:val="00692390"/>
    <w:rsid w:val="00692FC2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671B7"/>
    <w:rsid w:val="00796814"/>
    <w:rsid w:val="007A47BD"/>
    <w:rsid w:val="007A537D"/>
    <w:rsid w:val="007C1434"/>
    <w:rsid w:val="007D1D70"/>
    <w:rsid w:val="007E6DA4"/>
    <w:rsid w:val="00801CA3"/>
    <w:rsid w:val="00830AC0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277C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94AC8"/>
    <w:rsid w:val="00AA4CCB"/>
    <w:rsid w:val="00AB10C9"/>
    <w:rsid w:val="00AD5096"/>
    <w:rsid w:val="00AD6E2D"/>
    <w:rsid w:val="00B16512"/>
    <w:rsid w:val="00B2170C"/>
    <w:rsid w:val="00B231F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107"/>
    <w:rsid w:val="00C1240F"/>
    <w:rsid w:val="00C15008"/>
    <w:rsid w:val="00C2050F"/>
    <w:rsid w:val="00C242BE"/>
    <w:rsid w:val="00C26B2E"/>
    <w:rsid w:val="00C33E53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C2A51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EEE34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5</TotalTime>
  <Pages>2</Pages>
  <Words>388</Words>
  <Characters>1894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2278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2</cp:revision>
  <cp:lastPrinted>2015-03-31T09:24:00Z</cp:lastPrinted>
  <dcterms:created xsi:type="dcterms:W3CDTF">2024-12-17T11:16:00Z</dcterms:created>
  <dcterms:modified xsi:type="dcterms:W3CDTF">2024-12-17T11:16:00Z</dcterms:modified>
</cp:coreProperties>
</file>